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738" w:rsidRDefault="00E80C2F" w:rsidP="00970738">
      <w:pPr>
        <w:pStyle w:val="Heading1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88.2pt;margin-top:-26.25pt;width:423pt;height:83.85pt;z-index:251661312" o:allowincell="f" strokecolor="white">
            <v:textbox style="mso-next-textbox:#_x0000_s1027">
              <w:txbxContent>
                <w:p w:rsidR="002513FA" w:rsidRPr="006A4131" w:rsidRDefault="002513FA" w:rsidP="002513F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TRAVEL </w:t>
                  </w:r>
                  <w:r w:rsidRPr="006A413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STIPEND REQUEST</w:t>
                  </w:r>
                </w:p>
                <w:p w:rsidR="002513FA" w:rsidRDefault="002513FA" w:rsidP="002513F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</w:p>
                <w:p w:rsidR="002513FA" w:rsidRPr="00416A23" w:rsidRDefault="002513FA" w:rsidP="002513F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  <w:r w:rsidRPr="00416A23">
                    <w:rPr>
                      <w:rFonts w:ascii="Times New Roman" w:hAnsi="Times New Roman"/>
                      <w:b/>
                      <w:u w:val="single"/>
                    </w:rPr>
                    <w:t>Association of State and Territorial Dental Directors</w:t>
                  </w:r>
                </w:p>
                <w:p w:rsidR="002513FA" w:rsidRPr="00416A23" w:rsidRDefault="002513FA" w:rsidP="002513F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416A23">
                    <w:rPr>
                      <w:rFonts w:ascii="Times New Roman" w:hAnsi="Times New Roman"/>
                    </w:rPr>
                    <w:t xml:space="preserve"> </w:t>
                  </w:r>
                  <w:r w:rsidR="00400FF7">
                    <w:rPr>
                      <w:rFonts w:ascii="Times New Roman" w:hAnsi="Times New Roman"/>
                    </w:rPr>
                    <w:t xml:space="preserve">3858 </w:t>
                  </w:r>
                  <w:proofErr w:type="spellStart"/>
                  <w:r w:rsidR="00400FF7">
                    <w:rPr>
                      <w:rFonts w:ascii="Times New Roman" w:hAnsi="Times New Roman"/>
                    </w:rPr>
                    <w:t>Cashill</w:t>
                  </w:r>
                  <w:proofErr w:type="spellEnd"/>
                  <w:r w:rsidR="00400FF7">
                    <w:rPr>
                      <w:rFonts w:ascii="Times New Roman" w:hAnsi="Times New Roman"/>
                    </w:rPr>
                    <w:t xml:space="preserve"> Blvd., Reno, NV  89509</w:t>
                  </w:r>
                  <w:r w:rsidRPr="00416A23">
                    <w:rPr>
                      <w:rFonts w:ascii="Times New Roman" w:hAnsi="Times New Roman"/>
                    </w:rPr>
                    <w:t xml:space="preserve">   </w:t>
                  </w:r>
                  <w:proofErr w:type="gramStart"/>
                  <w:r w:rsidRPr="00416A23">
                    <w:rPr>
                      <w:rFonts w:ascii="Times New Roman" w:hAnsi="Times New Roman"/>
                    </w:rPr>
                    <w:t>•  Phone</w:t>
                  </w:r>
                  <w:proofErr w:type="gramEnd"/>
                  <w:r w:rsidRPr="00416A23">
                    <w:rPr>
                      <w:rFonts w:ascii="Times New Roman" w:hAnsi="Times New Roman"/>
                    </w:rPr>
                    <w:t>:  775-626-5008   •  Fax:  775-626-9268</w:t>
                  </w:r>
                </w:p>
                <w:p w:rsidR="002513FA" w:rsidRPr="00416A23" w:rsidRDefault="002513FA" w:rsidP="002513FA">
                  <w:pPr>
                    <w:ind w:left="2160" w:firstLine="7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16A23">
                    <w:rPr>
                      <w:rFonts w:ascii="Times New Roman" w:hAnsi="Times New Roman"/>
                      <w:sz w:val="24"/>
                      <w:szCs w:val="24"/>
                    </w:rPr>
                    <w:t>Website:  http://www.astdd.org</w:t>
                  </w:r>
                </w:p>
                <w:p w:rsidR="00970738" w:rsidRPr="002513FA" w:rsidRDefault="00970738" w:rsidP="002513FA"/>
              </w:txbxContent>
            </v:textbox>
          </v:shape>
        </w:pict>
      </w:r>
      <w:r w:rsidRPr="00E80C2F">
        <w:rPr>
          <w:noProof/>
          <w:lang w:eastAsia="zh-TW"/>
        </w:rPr>
        <w:pict>
          <v:shape id="_x0000_s1028" type="#_x0000_t202" style="position:absolute;left:0;text-align:left;margin-left:-47.8pt;margin-top:-21.9pt;width:131.8pt;height:84.75pt;z-index:251663360;mso-width-relative:margin;mso-height-relative:margin" stroked="f">
            <v:textbox style="mso-next-textbox:#_x0000_s1028">
              <w:txbxContent>
                <w:p w:rsidR="00416A23" w:rsidRDefault="00620A0D">
                  <w:r w:rsidRPr="00620A0D">
                    <w:object w:dxaOrig="10224" w:dyaOrig="1524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11.5pt;height:762.75pt" o:ole="">
                        <v:imagedata r:id="rId4" o:title=""/>
                      </v:shape>
                      <o:OLEObject Type="Embed" ProgID="Word.Document.8" ShapeID="_x0000_i1025" DrawAspect="Content" ObjectID="_1461235710" r:id="rId5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970738" w:rsidRDefault="00970738" w:rsidP="00970738">
      <w:pPr>
        <w:pStyle w:val="Heading1"/>
        <w:rPr>
          <w:b/>
          <w:bCs/>
          <w:sz w:val="28"/>
        </w:rPr>
      </w:pPr>
      <w:r>
        <w:rPr>
          <w:b/>
          <w:bCs/>
          <w:sz w:val="28"/>
        </w:rPr>
        <w:t>Request for Travel Stipend</w:t>
      </w:r>
    </w:p>
    <w:p w:rsidR="00970738" w:rsidRDefault="00970738" w:rsidP="00970738"/>
    <w:p w:rsidR="00416A23" w:rsidRDefault="00416A23" w:rsidP="00970738">
      <w:pPr>
        <w:pStyle w:val="Heading2"/>
        <w:rPr>
          <w:rFonts w:ascii="Times New Roman" w:hAnsi="Times New Roman"/>
          <w:szCs w:val="24"/>
        </w:rPr>
      </w:pPr>
    </w:p>
    <w:p w:rsidR="00970738" w:rsidRDefault="00970738" w:rsidP="00970738">
      <w:pPr>
        <w:pStyle w:val="Heading2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Name </w:t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  <w:bookmarkEnd w:id="0"/>
      <w:r w:rsidRPr="00970738">
        <w:rPr>
          <w:rFonts w:ascii="Times New Roman" w:hAnsi="Times New Roman"/>
          <w:szCs w:val="24"/>
        </w:rPr>
        <w:tab/>
      </w:r>
      <w:r w:rsidRPr="00970738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ab/>
      </w:r>
      <w:r w:rsidRPr="00970738">
        <w:rPr>
          <w:rFonts w:ascii="Times New Roman" w:hAnsi="Times New Roman"/>
          <w:szCs w:val="24"/>
        </w:rPr>
        <w:t>Phone</w:t>
      </w:r>
      <w:r w:rsidR="00416A23">
        <w:rPr>
          <w:rFonts w:ascii="Times New Roman" w:hAnsi="Times New Roman"/>
          <w:szCs w:val="24"/>
        </w:rPr>
        <w:t xml:space="preserve"> </w:t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970738" w:rsidRPr="00970738" w:rsidRDefault="00970738" w:rsidP="00970738">
      <w:pPr>
        <w:spacing w:after="0"/>
      </w:pPr>
    </w:p>
    <w:p w:rsidR="00970738" w:rsidRPr="00970738" w:rsidRDefault="00970738" w:rsidP="00970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>Agency</w:t>
      </w:r>
      <w:r w:rsidR="00416A23">
        <w:rPr>
          <w:rFonts w:ascii="Times New Roman" w:hAnsi="Times New Roman" w:cs="Times New Roman"/>
          <w:sz w:val="24"/>
          <w:szCs w:val="24"/>
        </w:rPr>
        <w:t xml:space="preserve"> </w:t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Fax </w:t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970738" w:rsidRPr="00970738" w:rsidRDefault="00970738" w:rsidP="00970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738" w:rsidRPr="00970738" w:rsidRDefault="00970738" w:rsidP="00970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>Address</w:t>
      </w:r>
      <w:r w:rsidR="00416A23">
        <w:rPr>
          <w:rFonts w:ascii="Times New Roman" w:hAnsi="Times New Roman" w:cs="Times New Roman"/>
          <w:sz w:val="24"/>
          <w:szCs w:val="24"/>
        </w:rPr>
        <w:t xml:space="preserve"> </w:t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Email </w:t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785F1B">
        <w:rPr>
          <w:rFonts w:ascii="Times New Roman" w:hAnsi="Times New Roman"/>
        </w:rPr>
        <w:t> </w:t>
      </w:r>
      <w:r w:rsidR="00785F1B">
        <w:rPr>
          <w:rFonts w:ascii="Times New Roman" w:hAnsi="Times New Roman"/>
        </w:rPr>
        <w:t> </w:t>
      </w:r>
      <w:r w:rsidR="00785F1B">
        <w:rPr>
          <w:rFonts w:ascii="Times New Roman" w:hAnsi="Times New Roman"/>
        </w:rPr>
        <w:t> </w:t>
      </w:r>
      <w:r w:rsidR="00785F1B">
        <w:rPr>
          <w:rFonts w:ascii="Times New Roman" w:hAnsi="Times New Roman"/>
        </w:rPr>
        <w:t> </w:t>
      </w:r>
      <w:r w:rsidR="00785F1B">
        <w:rPr>
          <w:rFonts w:ascii="Times New Roman" w:hAnsi="Times New Roman"/>
        </w:rPr>
        <w:t> </w:t>
      </w:r>
      <w:r w:rsidR="00E80C2F">
        <w:rPr>
          <w:rFonts w:ascii="Times New Roman" w:hAnsi="Times New Roman"/>
        </w:rPr>
        <w:fldChar w:fldCharType="end"/>
      </w:r>
    </w:p>
    <w:p w:rsidR="00970738" w:rsidRDefault="00970738" w:rsidP="00970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5F1B" w:rsidRDefault="00785F1B" w:rsidP="00970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City, State, Zipcode: </w:t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  <w:r w:rsidRPr="00970738">
        <w:rPr>
          <w:rFonts w:ascii="Times New Roman" w:hAnsi="Times New Roman"/>
          <w:szCs w:val="24"/>
        </w:rPr>
        <w:tab/>
      </w:r>
    </w:p>
    <w:p w:rsidR="00785F1B" w:rsidRDefault="00785F1B" w:rsidP="00970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A23" w:rsidRDefault="00970738" w:rsidP="00970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>Meeting or course you wish to attend</w:t>
      </w:r>
      <w:r w:rsidR="00416A23">
        <w:rPr>
          <w:rFonts w:ascii="Times New Roman" w:hAnsi="Times New Roman" w:cs="Times New Roman"/>
          <w:sz w:val="24"/>
          <w:szCs w:val="24"/>
        </w:rPr>
        <w:t xml:space="preserve"> </w:t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416A23" w:rsidRDefault="00416A23" w:rsidP="00970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738" w:rsidRPr="00970738" w:rsidRDefault="00970738" w:rsidP="00970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>Location</w:t>
      </w:r>
      <w:r w:rsidR="00416A23">
        <w:rPr>
          <w:rFonts w:ascii="Times New Roman" w:hAnsi="Times New Roman" w:cs="Times New Roman"/>
          <w:sz w:val="24"/>
          <w:szCs w:val="24"/>
        </w:rPr>
        <w:t xml:space="preserve"> </w:t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970738" w:rsidRPr="00970738" w:rsidRDefault="00970738" w:rsidP="00970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738" w:rsidRPr="00970738" w:rsidRDefault="00970738" w:rsidP="009707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 xml:space="preserve">Dates you plan to be in attendance:  </w:t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  <w:r w:rsidRPr="00970738">
        <w:rPr>
          <w:rFonts w:ascii="Times New Roman" w:hAnsi="Times New Roman" w:cs="Times New Roman"/>
          <w:sz w:val="24"/>
          <w:szCs w:val="24"/>
        </w:rPr>
        <w:t xml:space="preserve">to </w:t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970738" w:rsidRPr="00970738" w:rsidRDefault="00970738" w:rsidP="00970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70738" w:rsidRPr="00970738" w:rsidRDefault="00970738" w:rsidP="00970738">
      <w:pPr>
        <w:pStyle w:val="Heading3"/>
        <w:rPr>
          <w:szCs w:val="24"/>
        </w:rPr>
      </w:pPr>
      <w:r w:rsidRPr="00970738">
        <w:rPr>
          <w:szCs w:val="24"/>
        </w:rPr>
        <w:t>Roles/responsibilit</w:t>
      </w:r>
      <w:r w:rsidR="00416A23">
        <w:rPr>
          <w:szCs w:val="24"/>
        </w:rPr>
        <w:t xml:space="preserve">ies if other than a participant </w:t>
      </w:r>
      <w:r w:rsidR="00E80C2F"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instrText xml:space="preserve"> FORMTEXT </w:instrText>
      </w:r>
      <w:r w:rsidR="00E80C2F">
        <w:fldChar w:fldCharType="separate"/>
      </w:r>
      <w:r w:rsidR="00416A23">
        <w:rPr>
          <w:noProof/>
        </w:rPr>
        <w:t> </w:t>
      </w:r>
      <w:r w:rsidR="00416A23">
        <w:rPr>
          <w:noProof/>
        </w:rPr>
        <w:t> </w:t>
      </w:r>
      <w:r w:rsidR="00416A23">
        <w:rPr>
          <w:noProof/>
        </w:rPr>
        <w:t> </w:t>
      </w:r>
      <w:r w:rsidR="00416A23">
        <w:rPr>
          <w:noProof/>
        </w:rPr>
        <w:t> </w:t>
      </w:r>
      <w:r w:rsidR="00416A23">
        <w:rPr>
          <w:noProof/>
        </w:rPr>
        <w:t> </w:t>
      </w:r>
      <w:r w:rsidR="00E80C2F">
        <w:fldChar w:fldCharType="end"/>
      </w:r>
      <w:r w:rsidRPr="00970738">
        <w:rPr>
          <w:szCs w:val="24"/>
        </w:rPr>
        <w:t xml:space="preserve"> </w:t>
      </w:r>
    </w:p>
    <w:p w:rsidR="00970738" w:rsidRPr="00970738" w:rsidRDefault="00970738" w:rsidP="009707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738" w:rsidRPr="00970738" w:rsidRDefault="00970738" w:rsidP="009707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>Anticipated Expenses:</w:t>
      </w:r>
    </w:p>
    <w:p w:rsidR="00970738" w:rsidRPr="00970738" w:rsidRDefault="00970738" w:rsidP="009707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ab/>
        <w:t xml:space="preserve">Hotel </w:t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970738" w:rsidRPr="00970738" w:rsidRDefault="00970738" w:rsidP="009707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ab/>
        <w:t>Transportation</w:t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970738" w:rsidRPr="00970738" w:rsidRDefault="00970738" w:rsidP="009707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ab/>
        <w:t>Registration</w:t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970738" w:rsidRPr="00970738" w:rsidRDefault="00970738" w:rsidP="0097073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ab/>
        <w:t>Meals</w:t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7073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970738" w:rsidRPr="00970738" w:rsidRDefault="00416A23" w:rsidP="0097073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70738" w:rsidRPr="00970738">
        <w:rPr>
          <w:rFonts w:ascii="Times New Roman" w:hAnsi="Times New Roman" w:cs="Times New Roman"/>
          <w:b/>
          <w:bCs/>
          <w:sz w:val="24"/>
          <w:szCs w:val="24"/>
        </w:rPr>
        <w:t>TOTAL</w:t>
      </w:r>
      <w:r w:rsidR="00970738" w:rsidRPr="00970738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70738" w:rsidRPr="00970738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970738" w:rsidRPr="00970738" w:rsidRDefault="00970738" w:rsidP="009707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>Agency Contribution</w:t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970738" w:rsidRDefault="00970738" w:rsidP="00416A23">
      <w:pPr>
        <w:pStyle w:val="Heading3"/>
      </w:pPr>
      <w:r w:rsidRPr="00970738">
        <w:rPr>
          <w:szCs w:val="24"/>
        </w:rPr>
        <w:tab/>
        <w:t>Personal Contribution</w:t>
      </w:r>
      <w:r w:rsidRPr="00970738">
        <w:rPr>
          <w:szCs w:val="24"/>
        </w:rPr>
        <w:tab/>
      </w:r>
      <w:r w:rsidRPr="00970738">
        <w:rPr>
          <w:szCs w:val="24"/>
        </w:rPr>
        <w:tab/>
      </w:r>
      <w:r w:rsidR="00E80C2F"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instrText xml:space="preserve"> FORMTEXT </w:instrText>
      </w:r>
      <w:r w:rsidR="00E80C2F">
        <w:fldChar w:fldCharType="separate"/>
      </w:r>
      <w:r w:rsidR="00416A23">
        <w:rPr>
          <w:noProof/>
        </w:rPr>
        <w:t> </w:t>
      </w:r>
      <w:r w:rsidR="00416A23">
        <w:rPr>
          <w:noProof/>
        </w:rPr>
        <w:t> </w:t>
      </w:r>
      <w:r w:rsidR="00416A23">
        <w:rPr>
          <w:noProof/>
        </w:rPr>
        <w:t> </w:t>
      </w:r>
      <w:r w:rsidR="00416A23">
        <w:rPr>
          <w:noProof/>
        </w:rPr>
        <w:t> </w:t>
      </w:r>
      <w:r w:rsidR="00416A23">
        <w:rPr>
          <w:noProof/>
        </w:rPr>
        <w:t> </w:t>
      </w:r>
      <w:r w:rsidR="00E80C2F">
        <w:fldChar w:fldCharType="end"/>
      </w:r>
    </w:p>
    <w:p w:rsidR="00416A23" w:rsidRDefault="00970738" w:rsidP="00416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ab/>
      </w:r>
    </w:p>
    <w:p w:rsidR="00970738" w:rsidRPr="00970738" w:rsidRDefault="00970738" w:rsidP="00416A2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b/>
          <w:bCs/>
          <w:sz w:val="24"/>
          <w:szCs w:val="24"/>
        </w:rPr>
        <w:t>ASTDD Request</w:t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Pr="00970738">
        <w:rPr>
          <w:rFonts w:ascii="Times New Roman" w:hAnsi="Times New Roman" w:cs="Times New Roman"/>
          <w:sz w:val="24"/>
          <w:szCs w:val="24"/>
        </w:rPr>
        <w:tab/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416A23" w:rsidRDefault="00970738" w:rsidP="009707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ab/>
      </w:r>
    </w:p>
    <w:p w:rsidR="00970738" w:rsidRPr="00970738" w:rsidRDefault="00970738" w:rsidP="009707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 xml:space="preserve">What is the </w:t>
      </w:r>
      <w:r w:rsidRPr="00970738">
        <w:rPr>
          <w:rFonts w:ascii="Times New Roman" w:hAnsi="Times New Roman" w:cs="Times New Roman"/>
          <w:sz w:val="24"/>
          <w:szCs w:val="24"/>
          <w:u w:val="single"/>
        </w:rPr>
        <w:t xml:space="preserve">minimum </w:t>
      </w:r>
      <w:r w:rsidRPr="00970738">
        <w:rPr>
          <w:rFonts w:ascii="Times New Roman" w:hAnsi="Times New Roman" w:cs="Times New Roman"/>
          <w:sz w:val="24"/>
          <w:szCs w:val="24"/>
        </w:rPr>
        <w:t xml:space="preserve">amount that you need from ASTDD to attend this meeting? </w:t>
      </w:r>
      <w:r w:rsidR="00E80C2F"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rPr>
          <w:rFonts w:ascii="Times New Roman" w:hAnsi="Times New Roman"/>
        </w:rPr>
        <w:instrText xml:space="preserve"> FORMTEXT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E80C2F">
        <w:rPr>
          <w:rFonts w:ascii="Times New Roman" w:hAnsi="Times New Roman"/>
        </w:rPr>
        <w:fldChar w:fldCharType="end"/>
      </w:r>
    </w:p>
    <w:p w:rsidR="00970738" w:rsidRPr="00970738" w:rsidRDefault="00970738" w:rsidP="00970738">
      <w:pPr>
        <w:pStyle w:val="BodyText"/>
        <w:rPr>
          <w:szCs w:val="24"/>
        </w:rPr>
      </w:pPr>
      <w:r w:rsidRPr="00970738">
        <w:rPr>
          <w:szCs w:val="24"/>
        </w:rPr>
        <w:t>Note: If approved, you will need to complete a travel reimbursement form after the meeting, attach receipts (copies ok) and send to Chris Wood at the ASTDD Central Office</w:t>
      </w:r>
      <w:r w:rsidR="00416A23">
        <w:rPr>
          <w:szCs w:val="24"/>
        </w:rPr>
        <w:t xml:space="preserve"> </w:t>
      </w:r>
    </w:p>
    <w:p w:rsidR="00970738" w:rsidRPr="00970738" w:rsidRDefault="00970738" w:rsidP="0097073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70738" w:rsidRPr="00970738" w:rsidRDefault="00970738" w:rsidP="0097073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70738">
        <w:rPr>
          <w:rFonts w:ascii="Times New Roman" w:hAnsi="Times New Roman" w:cs="Times New Roman"/>
          <w:sz w:val="24"/>
          <w:szCs w:val="24"/>
        </w:rPr>
        <w:t xml:space="preserve">ASTDD Disposition: </w:t>
      </w:r>
      <w:r w:rsidR="00E80C2F">
        <w:rPr>
          <w:rFonts w:ascii="Times New Roman" w:hAnsi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92B0D">
        <w:rPr>
          <w:rFonts w:ascii="Times New Roman" w:hAnsi="Times New Roman"/>
        </w:rPr>
        <w:instrText xml:space="preserve"> FORMCHECKBOX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E80C2F">
        <w:rPr>
          <w:rFonts w:ascii="Times New Roman" w:hAnsi="Times New Roman"/>
        </w:rPr>
        <w:fldChar w:fldCharType="end"/>
      </w:r>
      <w:r w:rsidR="00892B0D">
        <w:rPr>
          <w:rFonts w:ascii="Times New Roman" w:hAnsi="Times New Roman"/>
        </w:rPr>
        <w:t xml:space="preserve"> </w:t>
      </w:r>
      <w:r w:rsidRPr="00970738">
        <w:rPr>
          <w:rFonts w:ascii="Times New Roman" w:hAnsi="Times New Roman" w:cs="Times New Roman"/>
          <w:sz w:val="24"/>
          <w:szCs w:val="24"/>
        </w:rPr>
        <w:t xml:space="preserve">Cannot fund   </w:t>
      </w:r>
      <w:r w:rsidR="00E80C2F">
        <w:rPr>
          <w:rFonts w:ascii="Times New Roman" w:hAnsi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92B0D">
        <w:rPr>
          <w:rFonts w:ascii="Times New Roman" w:hAnsi="Times New Roman"/>
        </w:rPr>
        <w:instrText xml:space="preserve"> FORMCHECKBOX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E80C2F">
        <w:rPr>
          <w:rFonts w:ascii="Times New Roman" w:hAnsi="Times New Roman"/>
        </w:rPr>
        <w:fldChar w:fldCharType="end"/>
      </w:r>
      <w:r w:rsidR="00892B0D">
        <w:rPr>
          <w:rFonts w:ascii="Times New Roman" w:hAnsi="Times New Roman"/>
        </w:rPr>
        <w:t xml:space="preserve"> </w:t>
      </w:r>
      <w:r w:rsidRPr="00970738">
        <w:rPr>
          <w:rFonts w:ascii="Times New Roman" w:hAnsi="Times New Roman" w:cs="Times New Roman"/>
          <w:sz w:val="24"/>
          <w:szCs w:val="24"/>
        </w:rPr>
        <w:t xml:space="preserve">Hold for possible funding   </w:t>
      </w:r>
      <w:r w:rsidR="00E80C2F">
        <w:rPr>
          <w:rFonts w:ascii="Times New Roman" w:hAnsi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892B0D">
        <w:rPr>
          <w:rFonts w:ascii="Times New Roman" w:hAnsi="Times New Roman"/>
        </w:rPr>
        <w:instrText xml:space="preserve"> FORMCHECKBOX </w:instrText>
      </w:r>
      <w:r w:rsidR="00E80C2F">
        <w:rPr>
          <w:rFonts w:ascii="Times New Roman" w:hAnsi="Times New Roman"/>
        </w:rPr>
      </w:r>
      <w:r w:rsidR="00E80C2F">
        <w:rPr>
          <w:rFonts w:ascii="Times New Roman" w:hAnsi="Times New Roman"/>
        </w:rPr>
        <w:fldChar w:fldCharType="separate"/>
      </w:r>
      <w:r w:rsidR="00E80C2F">
        <w:rPr>
          <w:rFonts w:ascii="Times New Roman" w:hAnsi="Times New Roman"/>
        </w:rPr>
        <w:fldChar w:fldCharType="end"/>
      </w:r>
      <w:r w:rsidR="00892B0D">
        <w:rPr>
          <w:rFonts w:ascii="Times New Roman" w:hAnsi="Times New Roman"/>
        </w:rPr>
        <w:t xml:space="preserve"> </w:t>
      </w:r>
      <w:r w:rsidRPr="00970738">
        <w:rPr>
          <w:rFonts w:ascii="Times New Roman" w:hAnsi="Times New Roman" w:cs="Times New Roman"/>
          <w:sz w:val="24"/>
          <w:szCs w:val="24"/>
        </w:rPr>
        <w:t>Fund</w:t>
      </w:r>
    </w:p>
    <w:p w:rsidR="00B96547" w:rsidRDefault="00E80C2F" w:rsidP="00970738">
      <w:pPr>
        <w:spacing w:line="240" w:lineRule="auto"/>
        <w:ind w:firstLine="720"/>
      </w:pPr>
      <w:r w:rsidRPr="00E80C2F"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left:0;text-align:left;margin-left:13.05pt;margin-top:54.3pt;width:439.2pt;height:1in;z-index:251660288" strokecolor="white">
            <v:textbox style="mso-next-textbox:#_x0000_s1026">
              <w:txbxContent>
                <w:p w:rsidR="00970738" w:rsidRPr="00970738" w:rsidRDefault="00970738" w:rsidP="00970738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7073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ASTDD is an affiliate of the Association of State and Territorial Health Officials</w:t>
                  </w:r>
                </w:p>
                <w:p w:rsidR="00970738" w:rsidRDefault="00970738" w:rsidP="00970738"/>
                <w:p w:rsidR="00970738" w:rsidRDefault="00970738" w:rsidP="00970738"/>
                <w:p w:rsidR="00970738" w:rsidRDefault="00970738" w:rsidP="00970738"/>
                <w:p w:rsidR="00970738" w:rsidRDefault="00970738" w:rsidP="00970738"/>
                <w:p w:rsidR="00970738" w:rsidRDefault="00970738" w:rsidP="00970738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ASTDD is an affiliate of the Association of State and Territorial Health Officials</w:t>
                  </w:r>
                </w:p>
              </w:txbxContent>
            </v:textbox>
          </v:shape>
        </w:pict>
      </w:r>
      <w:r w:rsidR="00970738" w:rsidRPr="00970738">
        <w:rPr>
          <w:rFonts w:ascii="Times New Roman" w:hAnsi="Times New Roman" w:cs="Times New Roman"/>
          <w:sz w:val="24"/>
          <w:szCs w:val="24"/>
        </w:rPr>
        <w:t>Maximum Amount ASTDD will fund</w:t>
      </w:r>
      <w:r w:rsidR="00416A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16A23">
        <w:rPr>
          <w:rFonts w:ascii="Times New Roman" w:hAnsi="Times New Roman"/>
        </w:rPr>
        <w:instrText xml:space="preserve"> FORMTEXT </w:instrText>
      </w:r>
      <w:r>
        <w:rPr>
          <w:rFonts w:ascii="Times New Roman" w:hAnsi="Times New Roman"/>
        </w:rPr>
      </w:r>
      <w:r>
        <w:rPr>
          <w:rFonts w:ascii="Times New Roman" w:hAnsi="Times New Roman"/>
        </w:rPr>
        <w:fldChar w:fldCharType="separate"/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 w:rsidR="00416A23">
        <w:rPr>
          <w:rFonts w:ascii="Times New Roman" w:hAnsi="Times New Roman"/>
          <w:noProof/>
        </w:rPr>
        <w:t> </w:t>
      </w:r>
      <w:r>
        <w:rPr>
          <w:rFonts w:ascii="Times New Roman" w:hAnsi="Times New Roman"/>
        </w:rPr>
        <w:fldChar w:fldCharType="end"/>
      </w:r>
    </w:p>
    <w:sectPr w:rsidR="00B96547" w:rsidSect="00CA543E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cumentProtection w:edit="forms" w:formatting="1" w:enforcement="0"/>
  <w:defaultTabStop w:val="720"/>
  <w:characterSpacingControl w:val="doNotCompress"/>
  <w:compat>
    <w:useFELayout/>
  </w:compat>
  <w:rsids>
    <w:rsidRoot w:val="002262D3"/>
    <w:rsid w:val="002262D3"/>
    <w:rsid w:val="002513FA"/>
    <w:rsid w:val="00330E66"/>
    <w:rsid w:val="003C076D"/>
    <w:rsid w:val="00400FF7"/>
    <w:rsid w:val="00416A23"/>
    <w:rsid w:val="005E21A4"/>
    <w:rsid w:val="005E52D7"/>
    <w:rsid w:val="00620A0D"/>
    <w:rsid w:val="00755B4E"/>
    <w:rsid w:val="00785F1B"/>
    <w:rsid w:val="00892B0D"/>
    <w:rsid w:val="00970738"/>
    <w:rsid w:val="00B96547"/>
    <w:rsid w:val="00CA543E"/>
    <w:rsid w:val="00E80C2F"/>
    <w:rsid w:val="00EE01E2"/>
    <w:rsid w:val="00EF7395"/>
    <w:rsid w:val="00F76A0E"/>
    <w:rsid w:val="00FE6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543E"/>
  </w:style>
  <w:style w:type="paragraph" w:styleId="Heading1">
    <w:name w:val="heading 1"/>
    <w:basedOn w:val="Normal"/>
    <w:next w:val="Normal"/>
    <w:link w:val="Heading1Char"/>
    <w:qFormat/>
    <w:rsid w:val="0097073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970738"/>
    <w:pPr>
      <w:keepNext/>
      <w:spacing w:after="0" w:line="240" w:lineRule="auto"/>
      <w:outlineLvl w:val="1"/>
    </w:pPr>
    <w:rPr>
      <w:rFonts w:ascii="Arial" w:eastAsia="Times New Roman" w:hAnsi="Arial" w:cs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970738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70738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970738"/>
    <w:rPr>
      <w:rFonts w:ascii="Arial" w:eastAsia="Times New Roman" w:hAnsi="Arial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970738"/>
    <w:rPr>
      <w:rFonts w:ascii="Times New Roman" w:eastAsia="Times New Roman" w:hAnsi="Times New Roman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97073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970738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rsid w:val="00970738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970738"/>
    <w:rPr>
      <w:rFonts w:ascii="Times New Roman" w:eastAsia="Times New Roman" w:hAnsi="Times New Roman" w:cs="Times New Roman"/>
      <w:i/>
      <w:iCs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Microsoft_Office_Word_97_-_2003_Document1.doc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My%20Documents\ASTDD\Administrative%20Info\Requests%20for%20Stipends\Request%20for%20Travel%20Stipen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Request for Travel Stipend template</Template>
  <TotalTime>9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Chris</cp:lastModifiedBy>
  <cp:revision>12</cp:revision>
  <cp:lastPrinted>2014-05-10T21:02:00Z</cp:lastPrinted>
  <dcterms:created xsi:type="dcterms:W3CDTF">2010-03-17T15:37:00Z</dcterms:created>
  <dcterms:modified xsi:type="dcterms:W3CDTF">2014-05-10T21:02:00Z</dcterms:modified>
</cp:coreProperties>
</file>